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C8E" w:rsidRPr="00F6176A" w:rsidRDefault="00CA6C8E" w:rsidP="00F6176A">
      <w:pPr>
        <w:spacing w:after="0" w:line="240" w:lineRule="auto"/>
        <w:jc w:val="both"/>
        <w:rPr>
          <w:rFonts w:ascii="Times New Roman" w:hAnsi="Times New Roman"/>
          <w:b/>
          <w:color w:val="252525"/>
          <w:sz w:val="28"/>
          <w:szCs w:val="28"/>
          <w:shd w:val="clear" w:color="auto" w:fill="FFFFFF"/>
          <w:lang w:eastAsia="ru-RU"/>
        </w:rPr>
      </w:pPr>
      <w:r w:rsidRPr="00F6176A">
        <w:rPr>
          <w:rFonts w:ascii="Times New Roman" w:hAnsi="Times New Roman"/>
          <w:color w:val="252525"/>
          <w:shd w:val="clear" w:color="auto" w:fill="FFFFFF"/>
          <w:lang w:eastAsia="ru-RU"/>
        </w:rPr>
        <w:t xml:space="preserve"> </w:t>
      </w:r>
      <w:r w:rsidRPr="00F6176A">
        <w:rPr>
          <w:rFonts w:ascii="Times New Roman" w:hAnsi="Times New Roman"/>
          <w:b/>
          <w:color w:val="252525"/>
          <w:sz w:val="28"/>
          <w:szCs w:val="28"/>
          <w:shd w:val="clear" w:color="auto" w:fill="FFFFFF"/>
          <w:lang w:eastAsia="ru-RU"/>
        </w:rPr>
        <w:t xml:space="preserve">Праздник: </w:t>
      </w:r>
      <w:r w:rsidRPr="00F6176A">
        <w:rPr>
          <w:rFonts w:ascii="Times New Roman" w:hAnsi="Times New Roman"/>
          <w:b/>
          <w:color w:val="FF0000"/>
          <w:sz w:val="28"/>
          <w:szCs w:val="28"/>
          <w:shd w:val="clear" w:color="auto" w:fill="FFFFFF"/>
          <w:lang w:eastAsia="ru-RU"/>
        </w:rPr>
        <w:t>"ДЕНЬ НАРОДНОГО ЕДИНСТВА</w:t>
      </w:r>
      <w:r w:rsidRPr="00F6176A">
        <w:rPr>
          <w:rFonts w:ascii="Times New Roman" w:hAnsi="Times New Roman"/>
          <w:b/>
          <w:color w:val="252525"/>
          <w:sz w:val="28"/>
          <w:szCs w:val="28"/>
          <w:shd w:val="clear" w:color="auto" w:fill="FFFFFF"/>
          <w:lang w:eastAsia="ru-RU"/>
        </w:rPr>
        <w:t>" в старшей и   подготовительной группах. 03.11.2022 г.</w:t>
      </w:r>
    </w:p>
    <w:p w:rsidR="00CA6C8E" w:rsidRPr="00F6176A" w:rsidRDefault="00CA6C8E" w:rsidP="00F6176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Цель: Воспитывать патриотические чувства: любовь к Родине, родному краю, толерантность к людям всех национальностей, живущих в нашей стране. Развивать у детей интерес к истории России. 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Под песню «Моя Россия, моя страна» входят в зал две группы цепочкой, садятся на места.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color w:val="000000"/>
          <w:sz w:val="28"/>
          <w:szCs w:val="28"/>
        </w:rPr>
        <w:t>Ведущий: Здравствуйте, ребята! С праздником народного единства вас!</w:t>
      </w:r>
      <w:r w:rsidRPr="00F6176A">
        <w:rPr>
          <w:rStyle w:val="c4"/>
          <w:color w:val="111111"/>
          <w:sz w:val="26"/>
          <w:szCs w:val="26"/>
        </w:rPr>
        <w:t xml:space="preserve"> Сейчас ребята прочтут стихи и расскажут, что такое Родина?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Стихи подготовит. гр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Очень много слов на свете,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Как снежинок у зимы.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Но возьмём, к примеру, эти: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Слово «Я» и слово «Мы».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«Я» на свете одиноко,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В «Я» не очень много прока.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Одному или одной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Трудно справиться с бедой.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jc w:val="both"/>
        <w:rPr>
          <w:rStyle w:val="c4"/>
          <w:color w:val="111111"/>
          <w:sz w:val="28"/>
          <w:szCs w:val="28"/>
        </w:rPr>
      </w:pPr>
      <w:r w:rsidRPr="00F6176A">
        <w:rPr>
          <w:color w:val="000000"/>
          <w:sz w:val="28"/>
          <w:szCs w:val="28"/>
        </w:rPr>
        <w:t>Слово «Мы» сильней, чем «Я».</w:t>
      </w:r>
      <w:r w:rsidRPr="00F6176A">
        <w:rPr>
          <w:color w:val="000000"/>
          <w:sz w:val="28"/>
          <w:szCs w:val="28"/>
        </w:rPr>
        <w:br/>
        <w:t>Мы – семья, и мы – друзья.</w:t>
      </w:r>
      <w:r w:rsidRPr="00F6176A">
        <w:rPr>
          <w:color w:val="000000"/>
          <w:sz w:val="28"/>
          <w:szCs w:val="28"/>
        </w:rPr>
        <w:br/>
        <w:t>Мы – народ, и мы – едины.</w:t>
      </w:r>
      <w:r w:rsidRPr="00F6176A">
        <w:rPr>
          <w:color w:val="000000"/>
          <w:sz w:val="28"/>
          <w:szCs w:val="28"/>
        </w:rPr>
        <w:br/>
        <w:t>Вместе мы непобедимы.</w:t>
      </w:r>
      <w:r w:rsidRPr="00F6176A">
        <w:rPr>
          <w:rStyle w:val="c4"/>
          <w:color w:val="111111"/>
          <w:sz w:val="28"/>
          <w:szCs w:val="28"/>
        </w:rPr>
        <w:t xml:space="preserve"> 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/>
          <w:sz w:val="22"/>
          <w:szCs w:val="22"/>
        </w:rPr>
      </w:pP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176A">
        <w:rPr>
          <w:rStyle w:val="c4"/>
          <w:color w:val="111111"/>
          <w:sz w:val="28"/>
          <w:szCs w:val="28"/>
        </w:rPr>
        <w:t>Что мы Родиной зовем?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176A">
        <w:rPr>
          <w:rStyle w:val="c4"/>
          <w:color w:val="111111"/>
          <w:sz w:val="28"/>
          <w:szCs w:val="28"/>
        </w:rPr>
        <w:t>Дом, где мы с тобой живем,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176A">
        <w:rPr>
          <w:rStyle w:val="c4"/>
          <w:color w:val="111111"/>
          <w:sz w:val="28"/>
          <w:szCs w:val="28"/>
        </w:rPr>
        <w:t>И березки, вдоль которых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jc w:val="both"/>
        <w:rPr>
          <w:rStyle w:val="c4"/>
          <w:color w:val="111111"/>
          <w:sz w:val="28"/>
          <w:szCs w:val="28"/>
        </w:rPr>
      </w:pPr>
      <w:r w:rsidRPr="00F6176A">
        <w:rPr>
          <w:rStyle w:val="c4"/>
          <w:color w:val="111111"/>
          <w:sz w:val="28"/>
          <w:szCs w:val="28"/>
        </w:rPr>
        <w:t>Рядом с мамой мы идем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176A">
        <w:rPr>
          <w:rStyle w:val="c4"/>
          <w:color w:val="111111"/>
          <w:sz w:val="28"/>
          <w:szCs w:val="28"/>
        </w:rPr>
        <w:t xml:space="preserve"> Что мы Родиной зовем?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176A">
        <w:rPr>
          <w:rStyle w:val="c4"/>
          <w:color w:val="111111"/>
          <w:sz w:val="28"/>
          <w:szCs w:val="28"/>
        </w:rPr>
        <w:t xml:space="preserve"> Поле с тонким колоском,</w:t>
      </w:r>
    </w:p>
    <w:p w:rsidR="00CA6C8E" w:rsidRPr="00F6176A" w:rsidRDefault="00CA6C8E" w:rsidP="00F6176A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176A">
        <w:rPr>
          <w:rStyle w:val="c4"/>
          <w:color w:val="111111"/>
          <w:sz w:val="28"/>
          <w:szCs w:val="28"/>
        </w:rPr>
        <w:t xml:space="preserve"> Наши </w:t>
      </w:r>
      <w:r w:rsidRPr="00F6176A">
        <w:rPr>
          <w:rStyle w:val="c9"/>
          <w:bCs/>
          <w:color w:val="111111"/>
          <w:sz w:val="28"/>
          <w:szCs w:val="28"/>
        </w:rPr>
        <w:t>праздники и песни</w:t>
      </w:r>
      <w:r w:rsidRPr="00F6176A">
        <w:rPr>
          <w:rStyle w:val="c4"/>
          <w:color w:val="111111"/>
          <w:sz w:val="28"/>
          <w:szCs w:val="28"/>
        </w:rPr>
        <w:t>,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jc w:val="both"/>
        <w:rPr>
          <w:rStyle w:val="c4"/>
          <w:color w:val="111111"/>
          <w:sz w:val="28"/>
          <w:szCs w:val="28"/>
        </w:rPr>
      </w:pPr>
      <w:r w:rsidRPr="00F6176A">
        <w:rPr>
          <w:rStyle w:val="c4"/>
          <w:color w:val="111111"/>
          <w:sz w:val="28"/>
          <w:szCs w:val="28"/>
        </w:rPr>
        <w:t xml:space="preserve"> Теплый вечер за окном.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color w:val="111111"/>
          <w:sz w:val="26"/>
          <w:szCs w:val="26"/>
        </w:rPr>
      </w:pP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b/>
          <w:color w:val="111111"/>
          <w:sz w:val="26"/>
          <w:szCs w:val="26"/>
        </w:rPr>
      </w:pP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b/>
          <w:color w:val="111111"/>
          <w:sz w:val="26"/>
          <w:szCs w:val="26"/>
        </w:rPr>
      </w:pP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/>
          <w:sz w:val="22"/>
          <w:szCs w:val="22"/>
        </w:rPr>
      </w:pPr>
      <w:r w:rsidRPr="00F6176A">
        <w:rPr>
          <w:rStyle w:val="c4"/>
          <w:b/>
          <w:color w:val="111111"/>
          <w:sz w:val="26"/>
          <w:szCs w:val="26"/>
        </w:rPr>
        <w:t>Показ презентации «Народные костюмы»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1"/>
          <w:szCs w:val="21"/>
          <w:lang w:eastAsia="ru-RU"/>
        </w:rPr>
      </w:pP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color w:val="111111"/>
          <w:sz w:val="26"/>
          <w:szCs w:val="26"/>
        </w:rPr>
      </w:pP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6"/>
          <w:szCs w:val="26"/>
        </w:rPr>
      </w:pPr>
      <w:r w:rsidRPr="00F6176A">
        <w:rPr>
          <w:rStyle w:val="c4"/>
          <w:color w:val="111111"/>
          <w:sz w:val="26"/>
          <w:szCs w:val="26"/>
        </w:rPr>
        <w:t xml:space="preserve">     3. Что мы родиной зовем?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Все, что в сердце бережем,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И под небом синим-синим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color w:val="111111"/>
          <w:sz w:val="26"/>
          <w:szCs w:val="26"/>
        </w:rPr>
      </w:pPr>
      <w:r w:rsidRPr="00F6176A">
        <w:rPr>
          <w:rStyle w:val="c4"/>
          <w:color w:val="111111"/>
          <w:sz w:val="26"/>
          <w:szCs w:val="26"/>
        </w:rPr>
        <w:t>Флаг России над Кремлем.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</w:p>
    <w:p w:rsidR="00CA6C8E" w:rsidRPr="00F6176A" w:rsidRDefault="00CA6C8E" w:rsidP="00F6176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6"/>
          <w:b/>
          <w:i/>
          <w:iCs/>
          <w:color w:val="111111"/>
          <w:sz w:val="26"/>
          <w:szCs w:val="26"/>
        </w:rPr>
      </w:pPr>
      <w:r w:rsidRPr="00F6176A">
        <w:rPr>
          <w:rStyle w:val="c4"/>
          <w:b/>
          <w:color w:val="111111"/>
          <w:sz w:val="26"/>
          <w:szCs w:val="26"/>
        </w:rPr>
        <w:t>Песня </w:t>
      </w:r>
      <w:r w:rsidRPr="00F6176A">
        <w:rPr>
          <w:rStyle w:val="c6"/>
          <w:b/>
          <w:i/>
          <w:iCs/>
          <w:color w:val="111111"/>
          <w:sz w:val="26"/>
          <w:szCs w:val="26"/>
        </w:rPr>
        <w:t>«Здравствуй, Родина моя!» подг.гр.</w:t>
      </w:r>
    </w:p>
    <w:p w:rsidR="00CA6C8E" w:rsidRPr="00F6176A" w:rsidRDefault="00CA6C8E" w:rsidP="00F6176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</w:p>
    <w:p w:rsidR="00CA6C8E" w:rsidRPr="00F6176A" w:rsidRDefault="00CA6C8E" w:rsidP="00F6176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7"/>
          <w:color w:val="111111"/>
          <w:sz w:val="26"/>
          <w:szCs w:val="26"/>
          <w:u w:val="single"/>
        </w:rPr>
        <w:t>Ведущий</w:t>
      </w:r>
      <w:r w:rsidRPr="00F6176A">
        <w:rPr>
          <w:rStyle w:val="c4"/>
          <w:color w:val="111111"/>
          <w:sz w:val="26"/>
          <w:szCs w:val="26"/>
        </w:rPr>
        <w:t>: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Как и все страны мира, все государства, существующие на земле,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Россия имеет свои герб, флаг и гимн.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Давайте встанем. Сейчас прозвучит Гимн России!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b/>
          <w:i/>
          <w:color w:val="111111"/>
          <w:sz w:val="26"/>
          <w:szCs w:val="26"/>
        </w:rPr>
        <w:t>Звучит Гимн Российской Федерации.</w:t>
      </w:r>
    </w:p>
    <w:p w:rsidR="00CA6C8E" w:rsidRPr="00F6176A" w:rsidRDefault="00CA6C8E" w:rsidP="00F6176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7"/>
          <w:color w:val="111111"/>
          <w:sz w:val="26"/>
          <w:szCs w:val="26"/>
          <w:u w:val="single"/>
        </w:rPr>
      </w:pPr>
    </w:p>
    <w:p w:rsidR="00CA6C8E" w:rsidRPr="00F6176A" w:rsidRDefault="00CA6C8E" w:rsidP="00F6176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7"/>
          <w:color w:val="111111"/>
          <w:sz w:val="26"/>
          <w:szCs w:val="26"/>
          <w:u w:val="single"/>
        </w:rPr>
        <w:t>Ведущий</w:t>
      </w:r>
      <w:r w:rsidRPr="00F6176A">
        <w:rPr>
          <w:rStyle w:val="c4"/>
          <w:color w:val="111111"/>
          <w:sz w:val="26"/>
          <w:szCs w:val="26"/>
        </w:rPr>
        <w:t>: Посмотрите! </w:t>
      </w:r>
      <w:r w:rsidRPr="00F6176A">
        <w:rPr>
          <w:rStyle w:val="c6"/>
          <w:i/>
          <w:iCs/>
          <w:color w:val="111111"/>
          <w:sz w:val="26"/>
          <w:szCs w:val="26"/>
        </w:rPr>
        <w:t>(Показ герба)</w:t>
      </w:r>
    </w:p>
    <w:p w:rsidR="00CA6C8E" w:rsidRPr="00F6176A" w:rsidRDefault="00CA6C8E" w:rsidP="00F6176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6"/>
          <w:i/>
          <w:iCs/>
          <w:color w:val="111111"/>
          <w:sz w:val="26"/>
          <w:szCs w:val="26"/>
        </w:rPr>
      </w:pPr>
      <w:r w:rsidRPr="00F6176A">
        <w:rPr>
          <w:rStyle w:val="c4"/>
          <w:color w:val="111111"/>
          <w:sz w:val="26"/>
          <w:szCs w:val="26"/>
        </w:rPr>
        <w:t>Это герб России. Что изображено на нём? </w:t>
      </w:r>
      <w:r w:rsidRPr="00F6176A">
        <w:rPr>
          <w:rStyle w:val="c6"/>
          <w:i/>
          <w:iCs/>
          <w:color w:val="111111"/>
          <w:sz w:val="26"/>
          <w:szCs w:val="26"/>
        </w:rPr>
        <w:t>(Двуглавый орёл)</w:t>
      </w:r>
    </w:p>
    <w:p w:rsidR="00CA6C8E" w:rsidRPr="00F6176A" w:rsidRDefault="00CA6C8E" w:rsidP="00F6176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4. У России величавой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На гербе орёл двуглавый,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Чтоб на запад, на восток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Он смотреть бы сразу мог.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Сильный, мудрый он и гордый.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color w:val="111111"/>
          <w:sz w:val="26"/>
          <w:szCs w:val="26"/>
        </w:rPr>
      </w:pPr>
      <w:r w:rsidRPr="00F6176A">
        <w:rPr>
          <w:rStyle w:val="c4"/>
          <w:color w:val="111111"/>
          <w:sz w:val="26"/>
          <w:szCs w:val="26"/>
        </w:rPr>
        <w:t>Он – России дух свободный.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</w:p>
    <w:p w:rsidR="00CA6C8E" w:rsidRPr="00F6176A" w:rsidRDefault="00CA6C8E" w:rsidP="00F6176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7"/>
          <w:color w:val="111111"/>
          <w:sz w:val="26"/>
          <w:szCs w:val="26"/>
          <w:u w:val="single"/>
        </w:rPr>
        <w:t>Ведущий</w:t>
      </w:r>
      <w:r w:rsidRPr="00F6176A">
        <w:rPr>
          <w:rStyle w:val="c4"/>
          <w:color w:val="111111"/>
          <w:sz w:val="26"/>
          <w:szCs w:val="26"/>
        </w:rPr>
        <w:t>: Ребята, что вы видите? </w:t>
      </w:r>
      <w:r w:rsidRPr="00F6176A">
        <w:rPr>
          <w:rStyle w:val="c6"/>
          <w:i/>
          <w:iCs/>
          <w:color w:val="111111"/>
          <w:sz w:val="26"/>
          <w:szCs w:val="26"/>
        </w:rPr>
        <w:t>(Флаг)</w:t>
      </w:r>
    </w:p>
    <w:p w:rsidR="00CA6C8E" w:rsidRPr="00F6176A" w:rsidRDefault="00CA6C8E" w:rsidP="00F6176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Какого цвета наш флаг? Да, он трё</w:t>
      </w:r>
      <w:r w:rsidRPr="00F6176A">
        <w:rPr>
          <w:rStyle w:val="c7"/>
          <w:color w:val="111111"/>
          <w:sz w:val="26"/>
          <w:szCs w:val="26"/>
          <w:u w:val="single"/>
        </w:rPr>
        <w:t>хцветный</w:t>
      </w:r>
      <w:r w:rsidRPr="00F6176A">
        <w:rPr>
          <w:rStyle w:val="c4"/>
          <w:color w:val="111111"/>
          <w:sz w:val="26"/>
          <w:szCs w:val="26"/>
        </w:rPr>
        <w:t>: белый, синий, красный.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color w:val="111111"/>
          <w:sz w:val="26"/>
          <w:szCs w:val="26"/>
        </w:rPr>
      </w:pPr>
      <w:r w:rsidRPr="00F6176A">
        <w:rPr>
          <w:rStyle w:val="c4"/>
          <w:color w:val="111111"/>
          <w:sz w:val="26"/>
          <w:szCs w:val="26"/>
        </w:rPr>
        <w:t>А что символизируют цвета, вам об этом дети расскажут.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5. В синем небе над страной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Реет флаг наш дорогой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В каждой русской деревеньке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color w:val="111111"/>
          <w:sz w:val="26"/>
          <w:szCs w:val="26"/>
        </w:rPr>
      </w:pPr>
      <w:r w:rsidRPr="00F6176A">
        <w:rPr>
          <w:rStyle w:val="c4"/>
          <w:color w:val="111111"/>
          <w:sz w:val="26"/>
          <w:szCs w:val="26"/>
        </w:rPr>
        <w:t>Ты увидишь флаг родной.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6. Флаг российский наш окрашен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В белый, синий, красный цвет.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Он трепещет в небе ясном,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color w:val="111111"/>
          <w:sz w:val="26"/>
          <w:szCs w:val="26"/>
        </w:rPr>
      </w:pPr>
      <w:r w:rsidRPr="00F6176A">
        <w:rPr>
          <w:rStyle w:val="c4"/>
          <w:color w:val="111111"/>
          <w:sz w:val="26"/>
          <w:szCs w:val="26"/>
        </w:rPr>
        <w:t>И его прекрасней нет.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7. Белый – символ мира, правды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И душевной чистоты.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F6176A">
        <w:rPr>
          <w:rStyle w:val="c4"/>
          <w:color w:val="111111"/>
          <w:sz w:val="26"/>
          <w:szCs w:val="26"/>
        </w:rPr>
        <w:t>Синий – верности и веры,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color w:val="111111"/>
          <w:sz w:val="26"/>
          <w:szCs w:val="26"/>
        </w:rPr>
      </w:pPr>
      <w:r w:rsidRPr="00F6176A">
        <w:rPr>
          <w:rStyle w:val="c4"/>
          <w:color w:val="111111"/>
          <w:sz w:val="26"/>
          <w:szCs w:val="26"/>
        </w:rPr>
        <w:t>Бескорыстной доброты.</w:t>
      </w:r>
    </w:p>
    <w:p w:rsidR="00CA6C8E" w:rsidRPr="00F6176A" w:rsidRDefault="00CA6C8E" w:rsidP="00F6176A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/>
          <w:sz w:val="22"/>
          <w:szCs w:val="22"/>
        </w:rPr>
      </w:pP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1"/>
          <w:szCs w:val="21"/>
          <w:lang w:eastAsia="ru-RU"/>
        </w:rPr>
      </w:pP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1"/>
          <w:szCs w:val="21"/>
          <w:lang w:eastAsia="ru-RU"/>
        </w:rPr>
      </w:pP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Звучит музыка, 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ВХОДИТ ВОВКА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Ведущий: здравствуй, мальчик! Как тебя зовут?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Вовка: я Вовка. Представляете, я недавно книгу в библиотеке взял, стал читать её и попал в тридевятое царство. А сейчас домой возвращаюсь. Но куда же я попал?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Вед: в детский сад «Ласточка»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Вовка: а почему все дети нарядные такие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Вед: мы собираемся отмечать праздник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Вовка: какой?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Дети: день Народного Единства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Вед: Верно, 4 ноября вся наша страна будет отмечать День народного единства. Что это за праздник нам расскажут дети из подготовительной группы.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Единства день - прекрасный праздник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И как не радоваться нам,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Ведь вся страна гуляет вместе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По разным даже пусть местам. 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Сегодня день единства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Народа и державы,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Улыбки пусть на лицах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Сияют ярко, браво. 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Пусть каждый, кто живет здесь,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Объединится с братом,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Пожмет друг другу руки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И будут просто рады. 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Песня «У моей России» подг. гр.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Вовка: я знаю: праздник –это когда можно есть пирожное, мороженое…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Ведущий. Нет, не это главное в празднике. Самое главное то, что народы, населяющие нашу страну, живут в мире между собой, то есть дружно. Так же дружно, как наши дети.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Песня подгот. группы «Всё мы делим пополам».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Ведущий: Ну что, Вовка, теперь тебе понятно, что это за праздник?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Вовка: не совсем. Пусть придёт сюда Василиса Премудрая и объяснит мне.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ВХОДИТ ВАСИЛИСА ПРЕМУДРАЯ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Василиса: Здравствуйте, ребята! Я Василиса Премудрая. Я пришла вам рассказать, что за праздник «День народного единства». В России во все времена люди любили свою родину. Но, к сожалению, не всегда народы России жили в единстве. Из-за того, что народ не был дружным, Россия много раз подвергалась опасности. 400 лет назад враги напали на нашу страну. Но смелые люди Кузьма Минин и Дмитрий Михайлович Пожарский начали собирать войско для борьбы с врагами. Храбро сражались ополченцы и 4 ноября они победили. Теперь мы празднуем День народного ополчения как свой заслуженный праздник. Ведь мы так же сильно любим свою Родину и готовы постоять за нее.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Песня «Родине спасибо» старшая гр.</w:t>
      </w:r>
    </w:p>
    <w:p w:rsidR="00CA6C8E" w:rsidRPr="00F6176A" w:rsidRDefault="00CA6C8E" w:rsidP="00F6176A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Вовка: спасибо детям и тебе Василиса Премудрая, что рассказали мне об этом знаменательном празднике!</w:t>
      </w:r>
    </w:p>
    <w:p w:rsidR="00CA6C8E" w:rsidRDefault="00CA6C8E" w:rsidP="00F6176A">
      <w:pPr>
        <w:shd w:val="clear" w:color="auto" w:fill="FFFFFF"/>
        <w:spacing w:after="150" w:line="240" w:lineRule="auto"/>
        <w:jc w:val="both"/>
        <w:rPr>
          <w:rFonts w:ascii="Arial" w:hAnsi="Arial" w:cs="Arial"/>
          <w:b/>
          <w:i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Ведущий. Наши дети старшей группы приготовили для вас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   </w:t>
      </w:r>
      <w:r w:rsidRPr="00C1269A"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>оркестр «Камаринская»!</w:t>
      </w:r>
      <w:r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 xml:space="preserve"> старш.гр.</w:t>
      </w:r>
    </w:p>
    <w:p w:rsidR="00CA6C8E" w:rsidRPr="00C1269A" w:rsidRDefault="00CA6C8E" w:rsidP="00B75F61">
      <w:pPr>
        <w:shd w:val="clear" w:color="auto" w:fill="FFFFFF"/>
        <w:spacing w:after="150" w:line="240" w:lineRule="auto"/>
        <w:rPr>
          <w:rFonts w:ascii="Arial" w:hAnsi="Arial" w:cs="Arial"/>
          <w:b/>
          <w:i/>
          <w:color w:val="000000"/>
          <w:sz w:val="28"/>
          <w:szCs w:val="28"/>
          <w:lang w:eastAsia="ru-RU"/>
        </w:rPr>
      </w:pPr>
      <w:bookmarkStart w:id="0" w:name="_GoBack"/>
      <w:r w:rsidRPr="00A453E5"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303.75pt">
            <v:imagedata r:id="rId4" o:title=""/>
          </v:shape>
        </w:pict>
      </w:r>
      <w:bookmarkEnd w:id="0"/>
    </w:p>
    <w:p w:rsidR="00CA6C8E" w:rsidRPr="000D1044" w:rsidRDefault="00CA6C8E" w:rsidP="00B75F61">
      <w:pPr>
        <w:shd w:val="clear" w:color="auto" w:fill="FFFFFF"/>
        <w:spacing w:after="150" w:line="240" w:lineRule="auto"/>
        <w:rPr>
          <w:rFonts w:ascii="Arial" w:hAnsi="Arial" w:cs="Arial"/>
          <w:b/>
          <w:i/>
          <w:color w:val="000000"/>
          <w:sz w:val="28"/>
          <w:szCs w:val="28"/>
          <w:lang w:eastAsia="ru-RU"/>
        </w:rPr>
      </w:pPr>
    </w:p>
    <w:p w:rsidR="00CA6C8E" w:rsidRPr="00F6176A" w:rsidRDefault="00CA6C8E" w:rsidP="00B75F61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Василиса: Вовка, а что ты тут делаешь? Ты же домой собирался.</w:t>
      </w:r>
    </w:p>
    <w:p w:rsidR="00CA6C8E" w:rsidRPr="00F6176A" w:rsidRDefault="00CA6C8E" w:rsidP="00B75F61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Вовка: я заблудился.</w:t>
      </w:r>
    </w:p>
    <w:p w:rsidR="00CA6C8E" w:rsidRPr="00F6176A" w:rsidRDefault="00CA6C8E" w:rsidP="00B75F61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Василиса: Вот тебе Волшебный Клубочек. Он приведет тебя домой.</w:t>
      </w:r>
    </w:p>
    <w:p w:rsidR="00CA6C8E" w:rsidRPr="00F6176A" w:rsidRDefault="00CA6C8E" w:rsidP="00B75F61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Вовка: спасибо, Василиса.</w:t>
      </w:r>
    </w:p>
    <w:p w:rsidR="00CA6C8E" w:rsidRPr="00F6176A" w:rsidRDefault="00CA6C8E" w:rsidP="00B75F61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Вовка уходит.</w:t>
      </w:r>
    </w:p>
    <w:p w:rsidR="00CA6C8E" w:rsidRPr="00F6176A" w:rsidRDefault="00CA6C8E" w:rsidP="00B75F61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Василиса: Ребята, я принесла вам подарок: расписной, разноцветный платок. Давайте поиграем с ним</w:t>
      </w:r>
    </w:p>
    <w:p w:rsidR="00CA6C8E" w:rsidRDefault="00CA6C8E" w:rsidP="00B75F61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                                       Игра «Ручеёк</w:t>
      </w:r>
      <w:r w:rsidRPr="00E57744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»</w:t>
      </w:r>
    </w:p>
    <w:p w:rsidR="00CA6C8E" w:rsidRPr="00E57744" w:rsidRDefault="00CA6C8E" w:rsidP="00B75F61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  <w:r w:rsidRPr="00A453E5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pict>
          <v:shape id="_x0000_i1026" type="#_x0000_t75" style="width:456pt;height:303.75pt">
            <v:imagedata r:id="rId5" o:title=""/>
          </v:shape>
        </w:pict>
      </w:r>
    </w:p>
    <w:p w:rsidR="00CA6C8E" w:rsidRDefault="00CA6C8E" w:rsidP="00B75F61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CA6C8E" w:rsidRDefault="00CA6C8E" w:rsidP="00B75F61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CA6C8E" w:rsidRDefault="00CA6C8E" w:rsidP="00B75F61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CA6C8E" w:rsidRDefault="00CA6C8E" w:rsidP="00B75F61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CA6C8E" w:rsidRDefault="00CA6C8E" w:rsidP="00B75F61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CA6C8E" w:rsidRDefault="00CA6C8E" w:rsidP="00B75F61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CA6C8E" w:rsidRDefault="00CA6C8E" w:rsidP="00B75F61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CA6C8E" w:rsidRDefault="00CA6C8E" w:rsidP="00B75F61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CA6C8E" w:rsidRPr="00F6176A" w:rsidRDefault="00CA6C8E" w:rsidP="00B75F61">
      <w:pPr>
        <w:shd w:val="clear" w:color="auto" w:fill="FFFFFF"/>
        <w:spacing w:after="15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                     </w:t>
      </w:r>
      <w:r w:rsidRPr="00F6176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Оркестр «Во саду ли в огороде»</w:t>
      </w:r>
    </w:p>
    <w:p w:rsidR="00CA6C8E" w:rsidRPr="00E57744" w:rsidRDefault="00CA6C8E" w:rsidP="00B75F61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A453E5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pict>
          <v:shape id="_x0000_i1027" type="#_x0000_t75" style="width:456pt;height:303.75pt">
            <v:imagedata r:id="rId6" o:title=""/>
          </v:shape>
        </w:pict>
      </w:r>
    </w:p>
    <w:p w:rsidR="00CA6C8E" w:rsidRPr="00F6176A" w:rsidRDefault="00CA6C8E" w:rsidP="00B75F61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Василиса. Мне понравилось с вами играть. Давайте продолжать.</w:t>
      </w:r>
    </w:p>
    <w:p w:rsidR="00CA6C8E" w:rsidRPr="00F6176A" w:rsidRDefault="00CA6C8E" w:rsidP="00B75F61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Игра «</w:t>
      </w:r>
      <w:r w:rsidRPr="00F6176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Золотые ворота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» подг.</w:t>
      </w:r>
    </w:p>
    <w:p w:rsidR="00CA6C8E" w:rsidRPr="00F6176A" w:rsidRDefault="00CA6C8E" w:rsidP="000D1044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A6C8E" w:rsidRPr="00F6176A" w:rsidRDefault="00CA6C8E" w:rsidP="00B75F61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ВЕД. Берегите Россию,без нее нам не жить. 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Берегите ее,  Чтобы вечно ей быть 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Нашей правдой и силой,  Всею нашей судьбой. 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Берегите Россию -  Нет России другой. </w:t>
      </w:r>
    </w:p>
    <w:p w:rsidR="00CA6C8E" w:rsidRPr="00F6176A" w:rsidRDefault="00CA6C8E" w:rsidP="00B75F61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Стихи старшая группа</w:t>
      </w:r>
    </w:p>
    <w:p w:rsidR="00CA6C8E" w:rsidRPr="00F6176A" w:rsidRDefault="00CA6C8E" w:rsidP="00B75F61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С днем единства поздравляю,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От души желаю я,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Жить тревог и бед не зная,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Только в радости, друзья. </w:t>
      </w:r>
    </w:p>
    <w:p w:rsidR="00CA6C8E" w:rsidRPr="00F6176A" w:rsidRDefault="00CA6C8E" w:rsidP="00B75F61">
      <w:pPr>
        <w:shd w:val="clear" w:color="auto" w:fill="FFFFFF"/>
        <w:spacing w:after="15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Мы народ единый, сильный.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Нас ничем не напугать.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Этот мир — прекрасный, дивный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Мы должны оберегать. 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Так давайте поклянемся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Всем народом, всей страной,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Что всегда мы будем вместе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За страну стоять горой 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Ведущая. Дорогие друзья! Наш праздник подходит к концу. 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Мы желаем вам мира, добра и благополучия. 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Ещё раз с праздником вас – Днём народного единства! 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  <w:t>И в заключении общий праздничный флешмоб!</w:t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6176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Дети исполняют общий флешмоб «Что манит птицу?»</w:t>
      </w:r>
    </w:p>
    <w:p w:rsidR="00CA6C8E" w:rsidRDefault="00CA6C8E" w:rsidP="00B75F61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pict>
          <v:shape id="_x0000_i1028" type="#_x0000_t75" style="width:456pt;height:303.75pt">
            <v:imagedata r:id="rId7" o:title=""/>
          </v:shape>
        </w:pict>
      </w:r>
    </w:p>
    <w:p w:rsidR="00CA6C8E" w:rsidRDefault="00CA6C8E" w:rsidP="00B75F61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CA6C8E" w:rsidRPr="00F6176A" w:rsidRDefault="00CA6C8E" w:rsidP="000D1044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t>Василиса: Спасибо, ребята! С вами очень интересно петь, играть, танцевать, но мне уже пора идти в свою сказку. За ваши старания, я вам приготовила угощения! До свидания, ребята.</w:t>
      </w:r>
    </w:p>
    <w:p w:rsidR="00CA6C8E" w:rsidRPr="00F6176A" w:rsidRDefault="00CA6C8E" w:rsidP="000D1044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6A">
        <w:rPr>
          <w:rFonts w:ascii="Times New Roman" w:hAnsi="Times New Roman"/>
          <w:color w:val="000000"/>
          <w:sz w:val="28"/>
          <w:szCs w:val="28"/>
          <w:lang w:eastAsia="ru-RU"/>
        </w:rPr>
        <w:pict>
          <v:shape id="_x0000_i1029" type="#_x0000_t75" style="width:456pt;height:343.5pt">
            <v:imagedata r:id="rId8" o:title=""/>
          </v:shape>
        </w:pict>
      </w:r>
    </w:p>
    <w:p w:rsidR="00CA6C8E" w:rsidRPr="00E57744" w:rsidRDefault="00CA6C8E" w:rsidP="00B75F61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A453E5">
        <w:rPr>
          <w:rFonts w:ascii="Arial" w:hAnsi="Arial" w:cs="Arial"/>
          <w:color w:val="000000"/>
          <w:sz w:val="28"/>
          <w:szCs w:val="28"/>
          <w:lang w:eastAsia="ru-RU"/>
        </w:rPr>
        <w:pict>
          <v:shape id="_x0000_i1030" type="#_x0000_t75" style="width:456pt;height:303.75pt">
            <v:imagedata r:id="rId9" o:title=""/>
          </v:shape>
        </w:pict>
      </w:r>
    </w:p>
    <w:p w:rsidR="00CA6C8E" w:rsidRPr="00F6176A" w:rsidRDefault="00CA6C8E">
      <w:pPr>
        <w:rPr>
          <w:rFonts w:ascii="Times New Roman" w:hAnsi="Times New Roman"/>
          <w:sz w:val="28"/>
          <w:szCs w:val="28"/>
        </w:rPr>
      </w:pPr>
      <w:r w:rsidRPr="00F6176A">
        <w:rPr>
          <w:rFonts w:ascii="Times New Roman" w:hAnsi="Times New Roman"/>
          <w:sz w:val="28"/>
          <w:szCs w:val="28"/>
        </w:rPr>
        <w:t>Выполнила музыкальный руководитель Шайтанова О.В.</w:t>
      </w:r>
    </w:p>
    <w:sectPr w:rsidR="00CA6C8E" w:rsidRPr="00F6176A" w:rsidSect="00A45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5F61"/>
    <w:rsid w:val="000D1044"/>
    <w:rsid w:val="00111AF4"/>
    <w:rsid w:val="00121AB0"/>
    <w:rsid w:val="002816B8"/>
    <w:rsid w:val="002B47C2"/>
    <w:rsid w:val="00392C9D"/>
    <w:rsid w:val="003D14A1"/>
    <w:rsid w:val="003E1AB5"/>
    <w:rsid w:val="004B2B49"/>
    <w:rsid w:val="00540AA8"/>
    <w:rsid w:val="008F0C7F"/>
    <w:rsid w:val="00A05F55"/>
    <w:rsid w:val="00A453E5"/>
    <w:rsid w:val="00AA19F1"/>
    <w:rsid w:val="00B54A67"/>
    <w:rsid w:val="00B75F61"/>
    <w:rsid w:val="00C1269A"/>
    <w:rsid w:val="00CA6C8E"/>
    <w:rsid w:val="00E45CD4"/>
    <w:rsid w:val="00E57744"/>
    <w:rsid w:val="00F61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3E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0">
    <w:name w:val="c10"/>
    <w:basedOn w:val="Normal"/>
    <w:uiPriority w:val="99"/>
    <w:rsid w:val="00E577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DefaultParagraphFont"/>
    <w:uiPriority w:val="99"/>
    <w:rsid w:val="00E57744"/>
    <w:rPr>
      <w:rFonts w:cs="Times New Roman"/>
    </w:rPr>
  </w:style>
  <w:style w:type="paragraph" w:customStyle="1" w:styleId="c1">
    <w:name w:val="c1"/>
    <w:basedOn w:val="Normal"/>
    <w:uiPriority w:val="99"/>
    <w:rsid w:val="00E577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DefaultParagraphFont"/>
    <w:uiPriority w:val="99"/>
    <w:rsid w:val="00E57744"/>
    <w:rPr>
      <w:rFonts w:cs="Times New Roman"/>
    </w:rPr>
  </w:style>
  <w:style w:type="character" w:customStyle="1" w:styleId="c6">
    <w:name w:val="c6"/>
    <w:basedOn w:val="DefaultParagraphFont"/>
    <w:uiPriority w:val="99"/>
    <w:rsid w:val="00E57744"/>
    <w:rPr>
      <w:rFonts w:cs="Times New Roman"/>
    </w:rPr>
  </w:style>
  <w:style w:type="character" w:customStyle="1" w:styleId="c7">
    <w:name w:val="c7"/>
    <w:basedOn w:val="DefaultParagraphFont"/>
    <w:uiPriority w:val="99"/>
    <w:rsid w:val="00E5774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A19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19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6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0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108</TotalTime>
  <Pages>8</Pages>
  <Words>862</Words>
  <Characters>4915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1</cp:lastModifiedBy>
  <cp:revision>18</cp:revision>
  <cp:lastPrinted>2022-11-01T07:17:00Z</cp:lastPrinted>
  <dcterms:created xsi:type="dcterms:W3CDTF">2022-10-05T08:46:00Z</dcterms:created>
  <dcterms:modified xsi:type="dcterms:W3CDTF">2023-03-27T07:28:00Z</dcterms:modified>
</cp:coreProperties>
</file>